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4B" w:rsidRPr="00684FD0" w:rsidRDefault="00085D4B" w:rsidP="00684FD0">
      <w:pPr>
        <w:tabs>
          <w:tab w:val="left" w:pos="565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4B" w:rsidRPr="00684FD0" w:rsidRDefault="00085D4B" w:rsidP="00684F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4FD0"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085D4B" w:rsidRPr="00684FD0" w:rsidRDefault="00085D4B" w:rsidP="00684F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4FD0">
        <w:rPr>
          <w:rFonts w:ascii="Times New Roman" w:hAnsi="Times New Roman"/>
          <w:b/>
          <w:sz w:val="24"/>
          <w:szCs w:val="24"/>
        </w:rPr>
        <w:t>Снежинского городского округа</w:t>
      </w:r>
    </w:p>
    <w:p w:rsidR="00085D4B" w:rsidRPr="00684FD0" w:rsidRDefault="00085D4B" w:rsidP="00684F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4FD0">
        <w:rPr>
          <w:rFonts w:ascii="Times New Roman" w:hAnsi="Times New Roman"/>
          <w:b/>
          <w:sz w:val="24"/>
          <w:szCs w:val="24"/>
        </w:rPr>
        <w:t xml:space="preserve">«Детский сад комбинированного вида № 7» </w:t>
      </w:r>
    </w:p>
    <w:p w:rsidR="00085D4B" w:rsidRDefault="00085D4B" w:rsidP="00173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D4B" w:rsidRDefault="00085D4B" w:rsidP="00173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D4B" w:rsidRDefault="00085D4B" w:rsidP="00173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D4B" w:rsidRDefault="00085D4B" w:rsidP="00173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D4B" w:rsidRDefault="00085D4B" w:rsidP="001A02FB">
      <w:pPr>
        <w:rPr>
          <w:rFonts w:ascii="Times New Roman" w:hAnsi="Times New Roman"/>
          <w:b/>
          <w:sz w:val="28"/>
          <w:szCs w:val="28"/>
        </w:rPr>
      </w:pPr>
    </w:p>
    <w:p w:rsidR="00085D4B" w:rsidRPr="001A02FB" w:rsidRDefault="00085D4B" w:rsidP="00684FD0">
      <w:pPr>
        <w:jc w:val="center"/>
        <w:rPr>
          <w:rFonts w:ascii="Times New Roman" w:hAnsi="Times New Roman"/>
          <w:b/>
          <w:i/>
          <w:sz w:val="72"/>
          <w:szCs w:val="72"/>
        </w:rPr>
      </w:pPr>
      <w:r w:rsidRPr="001A02FB">
        <w:rPr>
          <w:rFonts w:ascii="Times New Roman" w:hAnsi="Times New Roman"/>
          <w:b/>
          <w:sz w:val="72"/>
          <w:szCs w:val="72"/>
        </w:rPr>
        <w:t xml:space="preserve"> </w:t>
      </w:r>
      <w:r w:rsidRPr="001A02FB">
        <w:rPr>
          <w:rFonts w:ascii="Times New Roman" w:hAnsi="Times New Roman"/>
          <w:b/>
          <w:i/>
          <w:sz w:val="72"/>
          <w:szCs w:val="72"/>
        </w:rPr>
        <w:t xml:space="preserve">«Никто не забыт, </w:t>
      </w:r>
    </w:p>
    <w:p w:rsidR="00085D4B" w:rsidRPr="001A02FB" w:rsidRDefault="00085D4B" w:rsidP="00684FD0">
      <w:pPr>
        <w:jc w:val="center"/>
        <w:rPr>
          <w:rFonts w:ascii="Times New Roman" w:hAnsi="Times New Roman"/>
          <w:b/>
          <w:i/>
          <w:sz w:val="72"/>
          <w:szCs w:val="72"/>
        </w:rPr>
      </w:pPr>
      <w:r w:rsidRPr="001A02FB">
        <w:rPr>
          <w:rFonts w:ascii="Times New Roman" w:hAnsi="Times New Roman"/>
          <w:b/>
          <w:i/>
          <w:sz w:val="72"/>
          <w:szCs w:val="72"/>
        </w:rPr>
        <w:t>ничто не забыто!»</w:t>
      </w:r>
    </w:p>
    <w:p w:rsidR="00085D4B" w:rsidRPr="001A02FB" w:rsidRDefault="00085D4B" w:rsidP="001A02FB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8.05pt;width:467.3pt;height:243pt;z-index:251662848">
            <v:imagedata r:id="rId5" o:title=""/>
            <w10:wrap type="square"/>
          </v:shape>
        </w:pict>
      </w:r>
      <w:r w:rsidRPr="001A02FB">
        <w:rPr>
          <w:rFonts w:ascii="Times New Roman" w:hAnsi="Times New Roman"/>
          <w:i/>
          <w:sz w:val="28"/>
          <w:szCs w:val="28"/>
        </w:rPr>
        <w:t>(познавательная беседа с детьми старшего дошкольного возраста)</w:t>
      </w:r>
    </w:p>
    <w:p w:rsidR="00085D4B" w:rsidRPr="00173944" w:rsidRDefault="00085D4B" w:rsidP="00684F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D4B" w:rsidRPr="001A02FB" w:rsidRDefault="00085D4B" w:rsidP="001A02FB">
      <w:pPr>
        <w:jc w:val="right"/>
        <w:rPr>
          <w:rFonts w:ascii="Times New Roman" w:hAnsi="Times New Roman"/>
          <w:sz w:val="28"/>
          <w:szCs w:val="28"/>
        </w:rPr>
      </w:pPr>
      <w:r w:rsidRPr="001A02FB">
        <w:rPr>
          <w:rFonts w:ascii="Times New Roman" w:hAnsi="Times New Roman"/>
          <w:sz w:val="28"/>
          <w:szCs w:val="28"/>
        </w:rPr>
        <w:t>Воспитатель: Баева Екатерина Александровна</w:t>
      </w:r>
    </w:p>
    <w:p w:rsidR="00085D4B" w:rsidRDefault="00085D4B" w:rsidP="00173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D4B" w:rsidRDefault="00085D4B" w:rsidP="001A02FB">
      <w:pPr>
        <w:rPr>
          <w:rFonts w:ascii="Times New Roman" w:hAnsi="Times New Roman"/>
          <w:b/>
          <w:sz w:val="28"/>
          <w:szCs w:val="28"/>
        </w:rPr>
      </w:pPr>
    </w:p>
    <w:p w:rsidR="00085D4B" w:rsidRPr="001A02FB" w:rsidRDefault="00085D4B" w:rsidP="001A02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02FB">
        <w:rPr>
          <w:rFonts w:ascii="Times New Roman" w:hAnsi="Times New Roman"/>
          <w:sz w:val="28"/>
          <w:szCs w:val="28"/>
        </w:rPr>
        <w:t>г. Снежинск</w:t>
      </w:r>
    </w:p>
    <w:p w:rsidR="00085D4B" w:rsidRPr="001A02FB" w:rsidRDefault="00085D4B" w:rsidP="001A02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02FB">
        <w:rPr>
          <w:rFonts w:ascii="Times New Roman" w:hAnsi="Times New Roman"/>
          <w:sz w:val="28"/>
          <w:szCs w:val="28"/>
        </w:rPr>
        <w:t>2022г.</w:t>
      </w:r>
    </w:p>
    <w:p w:rsidR="00085D4B" w:rsidRDefault="00085D4B" w:rsidP="001A02FB">
      <w:pPr>
        <w:rPr>
          <w:rFonts w:ascii="Times New Roman" w:hAnsi="Times New Roman"/>
          <w:b/>
          <w:sz w:val="28"/>
          <w:szCs w:val="28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3in;margin-top:0;width:262.35pt;height:173.75pt;z-index:251663872">
            <v:imagedata r:id="rId6" o:title=""/>
            <w10:wrap type="square"/>
          </v:shape>
        </w:pict>
      </w: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085D4B" w:rsidRPr="00F77E64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77E64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Pr="00F77E64">
        <w:rPr>
          <w:rFonts w:ascii="Times New Roman" w:hAnsi="Times New Roman"/>
          <w:sz w:val="24"/>
          <w:szCs w:val="24"/>
          <w:lang w:eastAsia="ru-RU"/>
        </w:rPr>
        <w:t xml:space="preserve"> Воспитывать у детей патриотические чувства и любовь к своей Родине. </w:t>
      </w:r>
    </w:p>
    <w:p w:rsidR="00085D4B" w:rsidRPr="00173944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173944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085D4B" w:rsidRPr="00173944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73944"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 xml:space="preserve"> Расширять представления  детей о Великой Отечественной В</w:t>
      </w:r>
      <w:r w:rsidRPr="00173944">
        <w:rPr>
          <w:rFonts w:ascii="Times New Roman" w:hAnsi="Times New Roman"/>
          <w:sz w:val="24"/>
          <w:szCs w:val="24"/>
          <w:lang w:eastAsia="ru-RU"/>
        </w:rPr>
        <w:t xml:space="preserve">ойне, </w:t>
      </w:r>
      <w:r>
        <w:rPr>
          <w:rFonts w:ascii="Times New Roman" w:hAnsi="Times New Roman"/>
          <w:sz w:val="24"/>
          <w:szCs w:val="24"/>
          <w:lang w:eastAsia="ru-RU"/>
        </w:rPr>
        <w:t xml:space="preserve">о государственном </w:t>
      </w:r>
      <w:r w:rsidRPr="00173944">
        <w:rPr>
          <w:rFonts w:ascii="Times New Roman" w:hAnsi="Times New Roman"/>
          <w:sz w:val="24"/>
          <w:szCs w:val="24"/>
          <w:lang w:eastAsia="ru-RU"/>
        </w:rPr>
        <w:t>празднике </w:t>
      </w:r>
      <w:r>
        <w:rPr>
          <w:rFonts w:ascii="Times New Roman" w:hAnsi="Times New Roman"/>
          <w:sz w:val="24"/>
          <w:szCs w:val="24"/>
          <w:lang w:eastAsia="ru-RU"/>
        </w:rPr>
        <w:t xml:space="preserve">– День </w:t>
      </w:r>
      <w:r w:rsidRPr="00173944">
        <w:rPr>
          <w:rFonts w:ascii="Times New Roman" w:hAnsi="Times New Roman"/>
          <w:sz w:val="24"/>
          <w:szCs w:val="24"/>
          <w:lang w:eastAsia="ru-RU"/>
        </w:rPr>
        <w:t>Победы;</w:t>
      </w:r>
    </w:p>
    <w:p w:rsidR="00085D4B" w:rsidRPr="00F77E64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Учить </w:t>
      </w:r>
      <w:r w:rsidRPr="00173944">
        <w:rPr>
          <w:rFonts w:ascii="Times New Roman" w:hAnsi="Times New Roman"/>
          <w:sz w:val="24"/>
          <w:szCs w:val="24"/>
          <w:lang w:eastAsia="ru-RU"/>
        </w:rPr>
        <w:t>уваж</w:t>
      </w:r>
      <w:r>
        <w:rPr>
          <w:rFonts w:ascii="Times New Roman" w:hAnsi="Times New Roman"/>
          <w:sz w:val="24"/>
          <w:szCs w:val="24"/>
          <w:lang w:eastAsia="ru-RU"/>
        </w:rPr>
        <w:t xml:space="preserve">ительно </w:t>
      </w:r>
      <w:r w:rsidRPr="00173944">
        <w:rPr>
          <w:rFonts w:ascii="Times New Roman" w:hAnsi="Times New Roman"/>
          <w:sz w:val="24"/>
          <w:szCs w:val="24"/>
          <w:lang w:eastAsia="ru-RU"/>
        </w:rPr>
        <w:t>относиться к подвигу наших солдат.</w:t>
      </w:r>
    </w:p>
    <w:p w:rsidR="00085D4B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73944">
        <w:rPr>
          <w:rFonts w:ascii="Times New Roman" w:hAnsi="Times New Roman"/>
          <w:sz w:val="24"/>
          <w:szCs w:val="24"/>
          <w:lang w:eastAsia="ru-RU"/>
        </w:rPr>
        <w:t xml:space="preserve">• Воспитывать </w:t>
      </w:r>
      <w:r>
        <w:rPr>
          <w:rFonts w:ascii="Times New Roman" w:hAnsi="Times New Roman"/>
          <w:sz w:val="24"/>
          <w:szCs w:val="24"/>
          <w:lang w:eastAsia="ru-RU"/>
        </w:rPr>
        <w:t>любовь к Родине.</w:t>
      </w:r>
      <w:r w:rsidRPr="0017394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85D4B" w:rsidRPr="00173944" w:rsidRDefault="00085D4B" w:rsidP="005C33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085D4B" w:rsidRPr="00173944" w:rsidRDefault="00085D4B" w:rsidP="00800DD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173944">
        <w:rPr>
          <w:rFonts w:ascii="Times New Roman" w:hAnsi="Times New Roman"/>
          <w:b/>
          <w:sz w:val="24"/>
          <w:szCs w:val="24"/>
          <w:lang w:eastAsia="ru-RU"/>
        </w:rPr>
        <w:t>Ход мероприятия</w:t>
      </w:r>
    </w:p>
    <w:p w:rsidR="00085D4B" w:rsidRDefault="00085D4B" w:rsidP="00BB6A9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65D6D">
        <w:rPr>
          <w:rFonts w:ascii="Times New Roman" w:hAnsi="Times New Roman"/>
          <w:b/>
          <w:color w:val="000000"/>
          <w:sz w:val="24"/>
          <w:szCs w:val="24"/>
          <w:u w:val="single"/>
        </w:rPr>
        <w:t>Воспитатель:</w:t>
      </w:r>
      <w:r w:rsidRPr="00173944">
        <w:rPr>
          <w:rFonts w:ascii="Times New Roman" w:hAnsi="Times New Roman"/>
          <w:color w:val="000000"/>
          <w:sz w:val="24"/>
          <w:szCs w:val="24"/>
        </w:rPr>
        <w:t xml:space="preserve"> Ребята, </w:t>
      </w:r>
      <w:r>
        <w:rPr>
          <w:rFonts w:ascii="Times New Roman" w:hAnsi="Times New Roman"/>
          <w:color w:val="000000"/>
          <w:sz w:val="24"/>
          <w:szCs w:val="24"/>
        </w:rPr>
        <w:t>сегодня памятная дата – 9 мая – День Победы. Этот праздник, посвящен</w:t>
      </w:r>
      <w:r w:rsidRPr="00173944">
        <w:rPr>
          <w:rFonts w:ascii="Times New Roman" w:hAnsi="Times New Roman"/>
          <w:color w:val="000000"/>
          <w:sz w:val="24"/>
          <w:szCs w:val="24"/>
        </w:rPr>
        <w:t xml:space="preserve"> дню, когда наша страна много лет назад одержала победу над фашистскими захватчиками. </w:t>
      </w:r>
    </w:p>
    <w:p w:rsidR="00085D4B" w:rsidRPr="00865D6D" w:rsidRDefault="00085D4B" w:rsidP="00865D6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i/>
          <w:color w:val="000000"/>
          <w:sz w:val="24"/>
          <w:szCs w:val="24"/>
        </w:rPr>
      </w:pPr>
      <w:r w:rsidRPr="00865D6D">
        <w:rPr>
          <w:rFonts w:ascii="Times New Roman" w:hAnsi="Times New Roman"/>
          <w:i/>
          <w:color w:val="000000"/>
          <w:sz w:val="24"/>
          <w:szCs w:val="24"/>
        </w:rPr>
        <w:t>Послушайте стихотворение А. Усачёва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«Что такое день победы?»</w:t>
      </w:r>
      <w:r w:rsidRPr="00865D6D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Что такое день победы?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утренний парад,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Едут танки и ракеты,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Марширует строй солдат.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Что такое день победы?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праздничный салют.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Фейерверк взлетает в небо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Рассыпаясь там и тут.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Что такое день победы?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песни за столом,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речи и беседы,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дедушкин альбом.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фрукты и конфеты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запахи весны.</w:t>
      </w:r>
    </w:p>
    <w:p w:rsidR="00085D4B" w:rsidRPr="00173944" w:rsidRDefault="00085D4B" w:rsidP="00865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Что такое день победы.</w:t>
      </w:r>
    </w:p>
    <w:p w:rsidR="00085D4B" w:rsidRPr="00173944" w:rsidRDefault="00085D4B" w:rsidP="00865D6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Это значит нет войны.</w:t>
      </w:r>
    </w:p>
    <w:p w:rsidR="00085D4B" w:rsidRDefault="00085D4B" w:rsidP="00865D6D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85D4B" w:rsidRPr="00D722A8" w:rsidRDefault="00085D4B" w:rsidP="00D722A8">
      <w:pPr>
        <w:jc w:val="center"/>
        <w:rPr>
          <w:rFonts w:ascii="Times New Roman" w:hAnsi="Times New Roman"/>
          <w:b/>
          <w:sz w:val="24"/>
          <w:szCs w:val="24"/>
        </w:rPr>
      </w:pPr>
      <w:r w:rsidRPr="00D722A8">
        <w:rPr>
          <w:rFonts w:ascii="Times New Roman" w:hAnsi="Times New Roman"/>
          <w:b/>
          <w:sz w:val="24"/>
          <w:szCs w:val="24"/>
        </w:rPr>
        <w:t>Звучит песня «Священная война», муз. А. Александрова, сл. В. Лебедева – Кумача)</w:t>
      </w:r>
    </w:p>
    <w:p w:rsidR="00085D4B" w:rsidRDefault="00085D4B" w:rsidP="00865D6D">
      <w:pPr>
        <w:rPr>
          <w:rFonts w:ascii="Times New Roman" w:hAnsi="Times New Roman"/>
          <w:sz w:val="24"/>
          <w:szCs w:val="24"/>
        </w:rPr>
      </w:pPr>
    </w:p>
    <w:p w:rsidR="00085D4B" w:rsidRDefault="00085D4B" w:rsidP="00865D6D">
      <w:pPr>
        <w:rPr>
          <w:rFonts w:ascii="Times New Roman" w:hAnsi="Times New Roman"/>
          <w:sz w:val="24"/>
          <w:szCs w:val="24"/>
        </w:rPr>
      </w:pPr>
    </w:p>
    <w:p w:rsidR="00085D4B" w:rsidRDefault="00085D4B" w:rsidP="006A0274">
      <w:pPr>
        <w:rPr>
          <w:rFonts w:ascii="Times New Roman" w:hAnsi="Times New Roman"/>
          <w:sz w:val="24"/>
          <w:szCs w:val="24"/>
        </w:rPr>
      </w:pPr>
      <w:r w:rsidRPr="00865D6D">
        <w:rPr>
          <w:rFonts w:ascii="Times New Roman" w:hAnsi="Times New Roman"/>
          <w:sz w:val="24"/>
          <w:szCs w:val="24"/>
        </w:rPr>
        <w:t>Слайд 1</w:t>
      </w:r>
    </w:p>
    <w:p w:rsidR="00085D4B" w:rsidRPr="006A0274" w:rsidRDefault="00085D4B" w:rsidP="006A0274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" o:spid="_x0000_s1028" type="#_x0000_t75" alt="https://avatars.mds.yandex.net/get-zen_doc/2404796/pub_5ea6625636cf6f401e18d159_5ea672897c806053df504100/scale_1200" style="position:absolute;left:0;text-align:left;margin-left:0;margin-top:3.15pt;width:306pt;height:223pt;z-index:251654656;visibility:visible">
            <v:imagedata r:id="rId7" o:title=""/>
            <w10:wrap type="square"/>
          </v:shape>
        </w:pict>
      </w:r>
      <w:r w:rsidRPr="00865D6D">
        <w:rPr>
          <w:rFonts w:ascii="Times New Roman" w:hAnsi="Times New Roman"/>
          <w:i/>
          <w:sz w:val="24"/>
          <w:szCs w:val="24"/>
        </w:rPr>
        <w:t>Беседа об истории праздника, о войне, показ слайдов на экране.</w:t>
      </w:r>
      <w:r w:rsidRPr="00173944">
        <w:rPr>
          <w:rFonts w:ascii="Times New Roman" w:hAnsi="Times New Roman"/>
          <w:i/>
          <w:color w:val="000000"/>
          <w:sz w:val="24"/>
          <w:szCs w:val="24"/>
        </w:rPr>
        <w:br/>
      </w:r>
      <w:r w:rsidRPr="00865D6D">
        <w:rPr>
          <w:rFonts w:ascii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865D6D">
        <w:rPr>
          <w:rFonts w:ascii="Times New Roman" w:hAnsi="Times New Roman"/>
          <w:b/>
          <w:color w:val="111111"/>
          <w:sz w:val="24"/>
          <w:szCs w:val="24"/>
        </w:rPr>
        <w:t>:</w:t>
      </w:r>
      <w:r w:rsidRPr="00173944">
        <w:rPr>
          <w:rFonts w:ascii="Times New Roman" w:hAnsi="Times New Roman"/>
          <w:color w:val="111111"/>
          <w:sz w:val="24"/>
          <w:szCs w:val="24"/>
        </w:rPr>
        <w:t xml:space="preserve"> </w:t>
      </w:r>
    </w:p>
    <w:p w:rsidR="00085D4B" w:rsidRPr="006A0274" w:rsidRDefault="00085D4B" w:rsidP="006A0274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73944">
        <w:rPr>
          <w:rFonts w:ascii="Times New Roman" w:hAnsi="Times New Roman"/>
          <w:color w:val="111111"/>
          <w:sz w:val="24"/>
          <w:szCs w:val="24"/>
        </w:rPr>
        <w:t>Рано утром 22 июня 1941 года Немецко-фашистская Германия без объявления войны напала на нашу страну. Фашисты скидывали бомбы на детские сады, школы, железнодорожные станции, жилые дома.</w:t>
      </w:r>
    </w:p>
    <w:p w:rsidR="00085D4B" w:rsidRPr="00173944" w:rsidRDefault="00085D4B" w:rsidP="004C5C20">
      <w:pPr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noProof/>
          <w:lang w:eastAsia="ru-RU"/>
        </w:rPr>
        <w:pict>
          <v:shape id="Рисунок 7" o:spid="_x0000_s1029" type="#_x0000_t75" alt="https://topwar.ru/uploads/posts/2017-07/1499186367_torpedonoscy-tvm-3e-avendzher-osuschestvlyayut-bombometanie-hokaydo-yaponiya-iyul-1945g.-foto-sayta-wikimedia.org.jpg" style="position:absolute;left:0;text-align:left;margin-left:0;margin-top:17.85pt;width:302.8pt;height:3in;z-index:-251663872;visibility:visible" wrapcoords="-53 0 -53 21525 21600 21525 21600 0 -53 0">
            <v:imagedata r:id="rId8" o:title=""/>
            <w10:wrap type="tight"/>
          </v:shape>
        </w:pict>
      </w:r>
      <w:r w:rsidRPr="00173944">
        <w:rPr>
          <w:rFonts w:ascii="Times New Roman" w:hAnsi="Times New Roman"/>
          <w:color w:val="111111"/>
          <w:sz w:val="24"/>
          <w:szCs w:val="24"/>
        </w:rPr>
        <w:t>Слайд 2</w:t>
      </w:r>
    </w:p>
    <w:p w:rsidR="00085D4B" w:rsidRPr="00173944" w:rsidRDefault="00085D4B" w:rsidP="00EC58B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  <w:r w:rsidRPr="00173944">
        <w:rPr>
          <w:rFonts w:ascii="Times New Roman" w:hAnsi="Times New Roman"/>
          <w:sz w:val="24"/>
          <w:szCs w:val="24"/>
        </w:rPr>
        <w:t xml:space="preserve">Слайд 3 </w:t>
      </w: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30" type="#_x0000_t75" alt="https://cont.ws/uploads/pic/2019/9/%D0%B1%D0%BE%D0%BC%D0%B1%D1%8B.jpg" style="position:absolute;margin-left:0;margin-top:11.2pt;width:306pt;height:198.35pt;z-index:251651584;visibility:visible">
            <v:imagedata r:id="rId9" o:title=""/>
          </v:shape>
        </w:pict>
      </w: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800DD6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A10B09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A10B09">
      <w:pPr>
        <w:rPr>
          <w:rFonts w:ascii="Times New Roman" w:hAnsi="Times New Roman"/>
          <w:sz w:val="24"/>
          <w:szCs w:val="24"/>
        </w:rPr>
      </w:pPr>
    </w:p>
    <w:p w:rsidR="00085D4B" w:rsidRDefault="00085D4B" w:rsidP="00A10B09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085D4B" w:rsidRDefault="00085D4B" w:rsidP="00865D6D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085D4B" w:rsidRDefault="00085D4B" w:rsidP="00865D6D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085D4B" w:rsidRDefault="00085D4B" w:rsidP="00865D6D">
      <w:pPr>
        <w:rPr>
          <w:rFonts w:ascii="Times New Roman" w:hAnsi="Times New Roman"/>
          <w:color w:val="000000"/>
          <w:sz w:val="24"/>
          <w:szCs w:val="24"/>
        </w:rPr>
      </w:pPr>
      <w:r w:rsidRPr="00865D6D">
        <w:rPr>
          <w:rFonts w:ascii="Times New Roman" w:hAnsi="Times New Roman"/>
          <w:b/>
          <w:color w:val="000000"/>
          <w:sz w:val="24"/>
          <w:szCs w:val="24"/>
          <w:u w:val="single"/>
        </w:rPr>
        <w:t>Воспитатель:</w:t>
      </w:r>
      <w:r w:rsidRPr="0017394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85D4B" w:rsidRDefault="00085D4B" w:rsidP="00865D6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 xml:space="preserve">Все взрослые мужчины надели военную форму и отправились на фронт. В деревнях и городах остались только женщины, дети и старики. Они работали на заводах, рыли окопы, строили оборонительные сооружения, тушили на крышах зажигательные бомбы. А ещё — растили детей, спасали будущее страны. Главный девиз всего народа был: «Всё для фронта, всё для победы!» </w:t>
      </w:r>
      <w:r>
        <w:rPr>
          <w:rFonts w:ascii="Times New Roman" w:hAnsi="Times New Roman"/>
          <w:color w:val="000000"/>
          <w:sz w:val="24"/>
          <w:szCs w:val="24"/>
        </w:rPr>
        <w:t xml:space="preserve"> Что означает</w:t>
      </w:r>
      <w:r w:rsidRPr="00173944">
        <w:rPr>
          <w:rFonts w:ascii="Times New Roman" w:hAnsi="Times New Roman"/>
          <w:color w:val="000000"/>
          <w:sz w:val="24"/>
          <w:szCs w:val="24"/>
        </w:rPr>
        <w:t xml:space="preserve"> выражение «Всё для фронта, всё для победы!</w:t>
      </w:r>
      <w:r>
        <w:rPr>
          <w:rFonts w:ascii="Times New Roman" w:hAnsi="Times New Roman"/>
          <w:color w:val="000000"/>
          <w:sz w:val="24"/>
          <w:szCs w:val="24"/>
        </w:rPr>
        <w:t>» </w:t>
      </w:r>
    </w:p>
    <w:p w:rsidR="00085D4B" w:rsidRDefault="00085D4B" w:rsidP="00865D6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85D4B" w:rsidRPr="00865D6D" w:rsidRDefault="00085D4B" w:rsidP="00865D6D">
      <w:pPr>
        <w:spacing w:after="0" w:line="240" w:lineRule="auto"/>
        <w:rPr>
          <w:rFonts w:ascii="Times New Roman" w:hAnsi="Times New Roman"/>
          <w:b/>
          <w:i/>
          <w:color w:val="111111"/>
          <w:sz w:val="24"/>
          <w:szCs w:val="24"/>
        </w:rPr>
      </w:pPr>
      <w:r w:rsidRPr="00865D6D">
        <w:rPr>
          <w:rFonts w:ascii="Times New Roman" w:hAnsi="Times New Roman"/>
          <w:b/>
          <w:i/>
          <w:color w:val="111111"/>
          <w:sz w:val="24"/>
          <w:szCs w:val="24"/>
        </w:rPr>
        <w:t>Дети высказывают предположения</w:t>
      </w:r>
    </w:p>
    <w:p w:rsidR="00085D4B" w:rsidRPr="00865D6D" w:rsidRDefault="00085D4B" w:rsidP="00865D6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85D4B" w:rsidRPr="00173944" w:rsidRDefault="00085D4B" w:rsidP="00865D6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Люди разных профессий помогали солдатам воевать. Рабочие делали танки и пушки, пекари пекли хлеб, портные шили одежду.</w:t>
      </w:r>
      <w:r w:rsidRPr="00173944">
        <w:rPr>
          <w:rFonts w:ascii="Times New Roman" w:hAnsi="Times New Roman"/>
          <w:color w:val="000000"/>
          <w:sz w:val="24"/>
          <w:szCs w:val="24"/>
        </w:rPr>
        <w:br/>
        <w:t xml:space="preserve">Большой вклад в победу внесли медицинские работники. Благодаря их мужеству, отваге и героизму была оказана помощь огромному числу раненых и больных. Жители деревень и сел поднимали сельское хозяйство – выращивали хлеб, овощи и фрукты. </w:t>
      </w:r>
    </w:p>
    <w:p w:rsidR="00085D4B" w:rsidRPr="00173944" w:rsidRDefault="00085D4B" w:rsidP="00865D6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Вот это и означает: «Всё для фронта, всё для победы!» </w:t>
      </w:r>
    </w:p>
    <w:p w:rsidR="00085D4B" w:rsidRDefault="00085D4B" w:rsidP="00C12C2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28" o:spid="_x0000_s1031" type="#_x0000_t75" alt="https://tatfrontu.ru/gallery2/d/24418-6/dsc08996.jpg" style="position:absolute;margin-left:225pt;margin-top:31.15pt;width:261pt;height:198pt;z-index:251656704;visibility:visible">
            <v:imagedata r:id="rId10" o:title=""/>
            <w10:wrap type="square"/>
          </v:shape>
        </w:pict>
      </w:r>
      <w:r w:rsidRPr="00173944">
        <w:rPr>
          <w:rFonts w:ascii="Times New Roman" w:hAnsi="Times New Roman"/>
          <w:color w:val="000000"/>
          <w:sz w:val="24"/>
          <w:szCs w:val="24"/>
        </w:rPr>
        <w:t>Слайд  4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Слайд 5</w:t>
      </w:r>
    </w:p>
    <w:p w:rsidR="00085D4B" w:rsidRDefault="00085D4B" w:rsidP="00BD5D4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31" o:spid="_x0000_s1032" type="#_x0000_t75" alt="https://i.ebayimg.com/00/s/OTE0WDEwMjQ=/z/zFUAAOSwl9BWNaRx/$_57.JPG?set_id=880000500F" style="position:absolute;margin-left:-9pt;margin-top:10.45pt;width:221.4pt;height:197.9pt;z-index:251655680;visibility:visible">
            <v:imagedata r:id="rId11" o:title=""/>
            <w10:wrap type="square"/>
          </v:shape>
        </w:pic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Была война …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Была война.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И гибли люди.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И шёл за Родину солдат.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Он воевал.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И был он храбрым.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И бил фашистов всех подряд.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И так дошёл он до Берлина.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Четыре года воевал.</w:t>
      </w:r>
    </w:p>
    <w:p w:rsidR="00085D4B" w:rsidRPr="00173944" w:rsidRDefault="00085D4B" w:rsidP="00BD5D4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Чтоб я о бабушкином папе</w:t>
      </w:r>
    </w:p>
    <w:p w:rsidR="00085D4B" w:rsidRDefault="00085D4B" w:rsidP="00D349E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73944">
        <w:rPr>
          <w:rFonts w:ascii="Times New Roman" w:hAnsi="Times New Roman"/>
          <w:color w:val="000000"/>
          <w:sz w:val="24"/>
          <w:szCs w:val="24"/>
        </w:rPr>
        <w:t>Всем в День Победы</w:t>
      </w:r>
    </w:p>
    <w:p w:rsidR="00085D4B" w:rsidRPr="00D349E3" w:rsidRDefault="00085D4B" w:rsidP="00D349E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173944">
        <w:rPr>
          <w:rFonts w:ascii="Times New Roman" w:hAnsi="Times New Roman"/>
          <w:color w:val="000000"/>
          <w:sz w:val="24"/>
          <w:szCs w:val="24"/>
        </w:rPr>
        <w:t>Рассказал.  (Татьяна Шапиро) </w:t>
      </w:r>
      <w:r w:rsidRPr="00173944">
        <w:rPr>
          <w:rFonts w:ascii="Times New Roman" w:hAnsi="Times New Roman"/>
          <w:color w:val="000000"/>
          <w:sz w:val="24"/>
          <w:szCs w:val="24"/>
        </w:rPr>
        <w:br/>
      </w:r>
      <w:r w:rsidRPr="00173944">
        <w:rPr>
          <w:rFonts w:ascii="Times New Roman" w:hAnsi="Times New Roman"/>
          <w:color w:val="000000"/>
          <w:sz w:val="24"/>
          <w:szCs w:val="24"/>
        </w:rPr>
        <w:br/>
      </w:r>
    </w:p>
    <w:p w:rsidR="00085D4B" w:rsidRDefault="00085D4B" w:rsidP="00EF6674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u w:val="single"/>
          <w:bdr w:val="none" w:sz="0" w:space="0" w:color="auto" w:frame="1"/>
        </w:rPr>
      </w:pPr>
    </w:p>
    <w:p w:rsidR="00085D4B" w:rsidRPr="00173944" w:rsidRDefault="00085D4B" w:rsidP="00EF6674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D349E3">
        <w:rPr>
          <w:b/>
          <w:color w:val="111111"/>
          <w:u w:val="single"/>
          <w:bdr w:val="none" w:sz="0" w:space="0" w:color="auto" w:frame="1"/>
        </w:rPr>
        <w:t>Воспитатель</w:t>
      </w:r>
      <w:r w:rsidRPr="00D349E3">
        <w:rPr>
          <w:b/>
          <w:color w:val="111111"/>
        </w:rPr>
        <w:t>:</w:t>
      </w:r>
      <w:r w:rsidRPr="00173944">
        <w:rPr>
          <w:color w:val="111111"/>
        </w:rPr>
        <w:t xml:space="preserve"> Во время войны было совершено много героических подвигов, многие воины и простые люди стали героями. Как вы думаете, что такое </w:t>
      </w:r>
      <w:r w:rsidRPr="00173944">
        <w:rPr>
          <w:i/>
          <w:iCs/>
          <w:color w:val="111111"/>
          <w:bdr w:val="none" w:sz="0" w:space="0" w:color="auto" w:frame="1"/>
        </w:rPr>
        <w:t>«подвиг»</w:t>
      </w:r>
      <w:r w:rsidRPr="00173944">
        <w:rPr>
          <w:color w:val="111111"/>
        </w:rPr>
        <w:t>?</w:t>
      </w:r>
    </w:p>
    <w:p w:rsidR="00085D4B" w:rsidRPr="00BD5D4A" w:rsidRDefault="00085D4B" w:rsidP="00EF6674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</w:rPr>
      </w:pPr>
      <w:r w:rsidRPr="00D349E3">
        <w:rPr>
          <w:b/>
          <w:color w:val="111111"/>
          <w:u w:val="single"/>
          <w:bdr w:val="none" w:sz="0" w:space="0" w:color="auto" w:frame="1"/>
        </w:rPr>
        <w:t>Дети</w:t>
      </w:r>
      <w:r w:rsidRPr="00D349E3">
        <w:rPr>
          <w:b/>
          <w:color w:val="111111"/>
        </w:rPr>
        <w:t>:</w:t>
      </w:r>
      <w:r w:rsidRPr="00173944">
        <w:rPr>
          <w:color w:val="111111"/>
        </w:rPr>
        <w:t xml:space="preserve"> Это смелый, отважный, хороший поступок.</w:t>
      </w:r>
      <w:r>
        <w:rPr>
          <w:color w:val="111111"/>
        </w:rPr>
        <w:t xml:space="preserve"> </w:t>
      </w:r>
      <w:r w:rsidRPr="00BD5D4A">
        <w:rPr>
          <w:i/>
          <w:color w:val="111111"/>
        </w:rPr>
        <w:t>(разные ответы детей)</w:t>
      </w:r>
    </w:p>
    <w:p w:rsidR="00085D4B" w:rsidRPr="00173944" w:rsidRDefault="00085D4B" w:rsidP="00EF6674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D349E3">
        <w:rPr>
          <w:b/>
          <w:color w:val="111111"/>
          <w:u w:val="single"/>
          <w:bdr w:val="none" w:sz="0" w:space="0" w:color="auto" w:frame="1"/>
        </w:rPr>
        <w:t>Воспитатель</w:t>
      </w:r>
      <w:r w:rsidRPr="00D349E3">
        <w:rPr>
          <w:b/>
          <w:color w:val="111111"/>
        </w:rPr>
        <w:t>:</w:t>
      </w:r>
      <w:r w:rsidRPr="00173944">
        <w:rPr>
          <w:color w:val="111111"/>
        </w:rPr>
        <w:t xml:space="preserve"> А как называется человек, совершивший подвиг?</w:t>
      </w:r>
    </w:p>
    <w:p w:rsidR="00085D4B" w:rsidRPr="00173944" w:rsidRDefault="00085D4B" w:rsidP="00EF6674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D349E3">
        <w:rPr>
          <w:b/>
          <w:color w:val="111111"/>
          <w:u w:val="single"/>
          <w:bdr w:val="none" w:sz="0" w:space="0" w:color="auto" w:frame="1"/>
        </w:rPr>
        <w:t>Дети</w:t>
      </w:r>
      <w:r w:rsidRPr="00D349E3">
        <w:rPr>
          <w:b/>
          <w:color w:val="111111"/>
        </w:rPr>
        <w:t>:</w:t>
      </w:r>
      <w:r w:rsidRPr="00173944">
        <w:rPr>
          <w:color w:val="111111"/>
        </w:rPr>
        <w:t xml:space="preserve"> Герой.</w:t>
      </w:r>
    </w:p>
    <w:p w:rsidR="00085D4B" w:rsidRDefault="00085D4B" w:rsidP="00092C8E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</w:rPr>
      </w:pPr>
      <w:r w:rsidRPr="00D349E3">
        <w:rPr>
          <w:rStyle w:val="c2"/>
          <w:b/>
          <w:color w:val="000000"/>
        </w:rPr>
        <w:t>"Разминка"</w:t>
      </w:r>
    </w:p>
    <w:p w:rsidR="00085D4B" w:rsidRPr="00D349E3" w:rsidRDefault="00085D4B" w:rsidP="00092C8E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Наши воины идут-раз-два, раз-два,</w:t>
      </w:r>
      <w:r w:rsidRPr="00173944">
        <w:rPr>
          <w:rStyle w:val="c0"/>
          <w:b/>
          <w:bCs/>
          <w:color w:val="000000"/>
        </w:rPr>
        <w:t> (ходьба на месте)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В барабаны громко бьют: тра-та-та, тра-та-та</w:t>
      </w:r>
      <w:r w:rsidRPr="00173944">
        <w:rPr>
          <w:rStyle w:val="c0"/>
          <w:b/>
          <w:bCs/>
          <w:color w:val="000000"/>
        </w:rPr>
        <w:t> («барабан»)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В море наши корабли: нынче здесь -</w:t>
      </w:r>
      <w:r>
        <w:rPr>
          <w:rStyle w:val="c3"/>
          <w:color w:val="000000"/>
        </w:rPr>
        <w:t xml:space="preserve"> </w:t>
      </w:r>
      <w:r w:rsidRPr="00173944">
        <w:rPr>
          <w:rStyle w:val="c3"/>
          <w:color w:val="000000"/>
        </w:rPr>
        <w:t>завтра там!</w:t>
      </w:r>
      <w:r w:rsidRPr="00173944">
        <w:rPr>
          <w:rStyle w:val="c0"/>
          <w:b/>
          <w:bCs/>
          <w:color w:val="000000"/>
        </w:rPr>
        <w:t> («качалочка»)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Долго плавали в дали по морям, по волнам!</w:t>
      </w:r>
      <w:r w:rsidRPr="00173944">
        <w:rPr>
          <w:rStyle w:val="c0"/>
          <w:b/>
          <w:bCs/>
          <w:color w:val="000000"/>
        </w:rPr>
        <w:t> (круговые движения руками)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Пограничник на посту: кто идёт? кто идёт?</w:t>
      </w:r>
      <w:r w:rsidRPr="00173944">
        <w:rPr>
          <w:rStyle w:val="c0"/>
          <w:b/>
          <w:bCs/>
          <w:color w:val="000000"/>
        </w:rPr>
        <w:t> ( ходьба на месте)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Едут танки по мосту: трр-вперёд, трр-вперёд!</w:t>
      </w:r>
      <w:r w:rsidRPr="00173944">
        <w:rPr>
          <w:rStyle w:val="c0"/>
          <w:b/>
          <w:bCs/>
          <w:color w:val="000000"/>
        </w:rPr>
        <w:t> («моторчик»)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Над землёю самолёт: у-у, у-у!</w:t>
      </w:r>
      <w:r w:rsidRPr="00173944">
        <w:rPr>
          <w:rStyle w:val="c0"/>
          <w:b/>
          <w:bCs/>
          <w:color w:val="000000"/>
        </w:rPr>
        <w:t> (руки в стороны)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BD5D4A">
        <w:rPr>
          <w:rStyle w:val="c11"/>
          <w:iCs/>
          <w:color w:val="000000"/>
        </w:rPr>
        <w:t xml:space="preserve"> </w:t>
      </w:r>
      <w:r>
        <w:rPr>
          <w:rStyle w:val="c11"/>
          <w:iCs/>
          <w:color w:val="000000"/>
        </w:rPr>
        <w:t xml:space="preserve"> </w:t>
      </w:r>
      <w:r w:rsidRPr="00BD5D4A">
        <w:rPr>
          <w:rStyle w:val="c11"/>
          <w:iCs/>
          <w:color w:val="000000"/>
        </w:rPr>
        <w:t>Разрешён ракетам взлёт: Уух, уух!</w:t>
      </w:r>
      <w:r w:rsidRPr="00BD5D4A">
        <w:rPr>
          <w:rStyle w:val="c0"/>
          <w:b/>
          <w:bCs/>
          <w:color w:val="000000"/>
        </w:rPr>
        <w:t> (</w:t>
      </w:r>
      <w:r w:rsidRPr="00173944">
        <w:rPr>
          <w:rStyle w:val="c0"/>
          <w:b/>
          <w:bCs/>
          <w:color w:val="000000"/>
        </w:rPr>
        <w:t>приседают, ладошки сложены перед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</w:rPr>
        <w:t xml:space="preserve">  </w:t>
      </w:r>
      <w:r w:rsidRPr="00173944">
        <w:rPr>
          <w:rStyle w:val="c0"/>
          <w:b/>
          <w:bCs/>
          <w:color w:val="000000"/>
        </w:rPr>
        <w:t>грудью, встают-поднимают руки вверх)</w:t>
      </w:r>
    </w:p>
    <w:p w:rsidR="00085D4B" w:rsidRPr="00173944" w:rsidRDefault="00085D4B" w:rsidP="00092C8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Наши пушки точно бьют: бух, бах!</w:t>
      </w:r>
      <w:r w:rsidRPr="00173944">
        <w:rPr>
          <w:rStyle w:val="c0"/>
          <w:b/>
          <w:bCs/>
          <w:color w:val="000000"/>
        </w:rPr>
        <w:t> («бокс»)</w:t>
      </w:r>
    </w:p>
    <w:p w:rsidR="00085D4B" w:rsidRPr="00173944" w:rsidRDefault="00085D4B" w:rsidP="005B4E6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</w:t>
      </w:r>
      <w:r w:rsidRPr="00173944">
        <w:rPr>
          <w:rStyle w:val="c3"/>
          <w:color w:val="000000"/>
        </w:rPr>
        <w:t>Нашей армии - салют!</w:t>
      </w:r>
      <w:r w:rsidRPr="00173944">
        <w:rPr>
          <w:rStyle w:val="c0"/>
          <w:b/>
          <w:bCs/>
          <w:color w:val="000000"/>
        </w:rPr>
        <w:t> (поднимают руки вверх)</w:t>
      </w:r>
    </w:p>
    <w:p w:rsidR="00085D4B" w:rsidRPr="00173944" w:rsidRDefault="00085D4B" w:rsidP="00EF6674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</w:p>
    <w:p w:rsidR="00085D4B" w:rsidRPr="00173944" w:rsidRDefault="00085D4B" w:rsidP="00EF6674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D349E3">
        <w:rPr>
          <w:b/>
          <w:color w:val="111111"/>
          <w:u w:val="single"/>
          <w:bdr w:val="none" w:sz="0" w:space="0" w:color="auto" w:frame="1"/>
        </w:rPr>
        <w:t>Воспитатель</w:t>
      </w:r>
      <w:r w:rsidRPr="00D349E3">
        <w:rPr>
          <w:b/>
          <w:color w:val="111111"/>
        </w:rPr>
        <w:t>:</w:t>
      </w:r>
      <w:r w:rsidRPr="00173944">
        <w:rPr>
          <w:color w:val="111111"/>
        </w:rPr>
        <w:t xml:space="preserve"> Ребята, чтобы люди не </w:t>
      </w:r>
      <w:r w:rsidRPr="00173944">
        <w:rPr>
          <w:rStyle w:val="Strong"/>
          <w:b w:val="0"/>
          <w:color w:val="111111"/>
          <w:bdr w:val="none" w:sz="0" w:space="0" w:color="auto" w:frame="1"/>
        </w:rPr>
        <w:t>забывали о своих героях</w:t>
      </w:r>
      <w:r w:rsidRPr="00173944">
        <w:rPr>
          <w:color w:val="111111"/>
        </w:rPr>
        <w:t xml:space="preserve">, по всей стране им воздвигают памятники. </w:t>
      </w:r>
      <w:r>
        <w:rPr>
          <w:color w:val="111111"/>
        </w:rPr>
        <w:t>В нашем городе е</w:t>
      </w:r>
      <w:r w:rsidRPr="00173944">
        <w:rPr>
          <w:color w:val="111111"/>
        </w:rPr>
        <w:t xml:space="preserve">сть </w:t>
      </w:r>
      <w:r>
        <w:rPr>
          <w:color w:val="111111"/>
        </w:rPr>
        <w:t>такой памятник</w:t>
      </w:r>
      <w:r w:rsidRPr="00173944">
        <w:rPr>
          <w:color w:val="111111"/>
        </w:rPr>
        <w:t>.</w:t>
      </w:r>
      <w:r>
        <w:rPr>
          <w:color w:val="111111"/>
        </w:rPr>
        <w:t xml:space="preserve"> А кто знает, как он называется?</w:t>
      </w:r>
      <w:r w:rsidRPr="00173944">
        <w:rPr>
          <w:color w:val="111111"/>
        </w:rPr>
        <w:t xml:space="preserve"> </w:t>
      </w:r>
    </w:p>
    <w:p w:rsidR="00085D4B" w:rsidRPr="00173944" w:rsidRDefault="00085D4B" w:rsidP="00EF6674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73944">
        <w:rPr>
          <w:rFonts w:ascii="Times New Roman" w:hAnsi="Times New Roman"/>
          <w:i/>
          <w:sz w:val="24"/>
          <w:szCs w:val="24"/>
        </w:rPr>
        <w:t>Ответы детей</w:t>
      </w:r>
    </w:p>
    <w:p w:rsidR="00085D4B" w:rsidRPr="00D349E3" w:rsidRDefault="00085D4B" w:rsidP="00D349E3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bdr w:val="none" w:sz="0" w:space="0" w:color="auto" w:frame="1"/>
        </w:rPr>
      </w:pPr>
      <w:r w:rsidRPr="00D349E3">
        <w:rPr>
          <w:b/>
          <w:u w:val="single"/>
        </w:rPr>
        <w:t>Воспитатель:</w:t>
      </w:r>
      <w:r w:rsidRPr="00173944">
        <w:t xml:space="preserve"> </w:t>
      </w:r>
      <w:r w:rsidRPr="00173944">
        <w:rPr>
          <w:color w:val="111111"/>
          <w:bdr w:val="none" w:sz="0" w:space="0" w:color="auto" w:frame="1"/>
        </w:rPr>
        <w:t>Памятник  называется «Памятник воину-освободителю»</w:t>
      </w:r>
      <w:r>
        <w:rPr>
          <w:color w:val="111111"/>
          <w:bdr w:val="none" w:sz="0" w:space="0" w:color="auto" w:frame="1"/>
        </w:rPr>
        <w:t xml:space="preserve">, который </w:t>
      </w:r>
      <w:r w:rsidRPr="00D349E3">
        <w:t>представляет собой обелиск в виде штыка винтовки, на верхнюю часть которого прикреплен орден “Отечественной войны”.</w:t>
      </w:r>
      <w:r>
        <w:t xml:space="preserve"> </w:t>
      </w:r>
      <w:r w:rsidRPr="00D349E3">
        <w:t>На постаменте возвышается фигура солдата.</w:t>
      </w:r>
    </w:p>
    <w:p w:rsidR="00085D4B" w:rsidRPr="00D349E3" w:rsidRDefault="00085D4B" w:rsidP="00D349E3">
      <w:pPr>
        <w:pStyle w:val="NormalWeb"/>
        <w:spacing w:before="0" w:beforeAutospacing="0" w:after="0" w:afterAutospacing="0" w:line="360" w:lineRule="auto"/>
        <w:jc w:val="both"/>
        <w:textAlignment w:val="baseline"/>
      </w:pPr>
      <w:r w:rsidRPr="00D349E3">
        <w:t>Открыт этот памятник был 9 мая 1985 года в честь 40-летия Победы в Великой Отечественной войне.</w:t>
      </w:r>
    </w:p>
    <w:p w:rsidR="00085D4B" w:rsidRPr="00D349E3" w:rsidRDefault="00085D4B" w:rsidP="00411A47">
      <w:pPr>
        <w:pStyle w:val="NormalWeb"/>
        <w:spacing w:before="0" w:beforeAutospacing="0" w:after="240" w:afterAutospacing="0" w:line="360" w:lineRule="atLeast"/>
        <w:jc w:val="both"/>
        <w:textAlignment w:val="baseline"/>
      </w:pPr>
      <w:r>
        <w:rPr>
          <w:noProof/>
        </w:rPr>
        <w:pict>
          <v:shape id="Рисунок 19" o:spid="_x0000_s1033" type="#_x0000_t75" alt="https://ic.pics.livejournal.com/yuvlatyshev/22714000/4936183/4936183_original.jpg" style="position:absolute;left:0;text-align:left;margin-left:0;margin-top:32.15pt;width:252pt;height:207pt;z-index:-251662848;visibility:visible">
            <v:imagedata r:id="rId12" o:title=""/>
            <w10:wrap type="square"/>
          </v:shape>
        </w:pict>
      </w:r>
      <w:r>
        <w:rPr>
          <w:noProof/>
        </w:rPr>
        <w:pict>
          <v:shape id="Рисунок 22" o:spid="_x0000_s1034" type="#_x0000_t75" alt="https://ninaaksenova.ru/backend/uploads/dfe74cdb794c3198aa4cb76374b23c72.jpg" style="position:absolute;left:0;text-align:left;margin-left:261pt;margin-top:32.15pt;width:3in;height:238.9pt;z-index:251657728;visibility:visible">
            <v:imagedata r:id="rId13" o:title=""/>
            <w10:wrap type="square"/>
          </v:shape>
        </w:pict>
      </w:r>
      <w:r>
        <w:t xml:space="preserve"> </w:t>
      </w:r>
      <w:r w:rsidRPr="00D349E3">
        <w:t>С</w:t>
      </w:r>
      <w:r>
        <w:t>лайд 6                                                                              Слайд 7</w:t>
      </w:r>
    </w:p>
    <w:p w:rsidR="00085D4B" w:rsidRPr="00173944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u w:val="single"/>
          <w:bdr w:val="none" w:sz="0" w:space="0" w:color="auto" w:frame="1"/>
        </w:rPr>
      </w:pPr>
    </w:p>
    <w:p w:rsidR="00085D4B" w:rsidRDefault="00085D4B" w:rsidP="00411A4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u w:val="single"/>
          <w:bdr w:val="none" w:sz="0" w:space="0" w:color="auto" w:frame="1"/>
        </w:rPr>
      </w:pPr>
    </w:p>
    <w:p w:rsidR="00085D4B" w:rsidRDefault="00085D4B" w:rsidP="00411A4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u w:val="single"/>
          <w:bdr w:val="none" w:sz="0" w:space="0" w:color="auto" w:frame="1"/>
        </w:rPr>
      </w:pPr>
    </w:p>
    <w:p w:rsidR="00085D4B" w:rsidRPr="00F63FA0" w:rsidRDefault="00085D4B" w:rsidP="00F63F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F63FA0">
        <w:rPr>
          <w:b/>
          <w:u w:val="single"/>
          <w:bdr w:val="none" w:sz="0" w:space="0" w:color="auto" w:frame="1"/>
        </w:rPr>
        <w:t>Воспитатель</w:t>
      </w:r>
      <w:r w:rsidRPr="00F63FA0">
        <w:rPr>
          <w:b/>
        </w:rPr>
        <w:t>:</w:t>
      </w:r>
      <w:r w:rsidRPr="00F63FA0">
        <w:t xml:space="preserve"> Зачем мы воздвигаем памятники?</w:t>
      </w:r>
    </w:p>
    <w:p w:rsidR="00085D4B" w:rsidRPr="00F63FA0" w:rsidRDefault="00085D4B" w:rsidP="00F63F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F63FA0">
        <w:rPr>
          <w:b/>
          <w:u w:val="single"/>
          <w:bdr w:val="none" w:sz="0" w:space="0" w:color="auto" w:frame="1"/>
        </w:rPr>
        <w:t>Дети</w:t>
      </w:r>
      <w:r w:rsidRPr="00F63FA0">
        <w:rPr>
          <w:b/>
        </w:rPr>
        <w:t>:</w:t>
      </w:r>
      <w:r>
        <w:t xml:space="preserve"> Чтобы помнить солдат, не забывать о событиях прошлых лет</w:t>
      </w:r>
      <w:r w:rsidRPr="00F63FA0">
        <w:t>.</w:t>
      </w:r>
    </w:p>
    <w:p w:rsidR="00085D4B" w:rsidRDefault="00085D4B" w:rsidP="00F63F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F63FA0">
        <w:rPr>
          <w:b/>
          <w:u w:val="single"/>
          <w:bdr w:val="none" w:sz="0" w:space="0" w:color="auto" w:frame="1"/>
        </w:rPr>
        <w:t>Воспитатель</w:t>
      </w:r>
      <w:r w:rsidRPr="00F63FA0">
        <w:rPr>
          <w:b/>
        </w:rPr>
        <w:t>:</w:t>
      </w:r>
      <w:r>
        <w:t xml:space="preserve"> Правильно, у каждого народа есть свои герои, которые храбро защищали родную землю, и народ чтит своих героев.</w:t>
      </w:r>
    </w:p>
    <w:p w:rsidR="00085D4B" w:rsidRPr="00F63FA0" w:rsidRDefault="00085D4B" w:rsidP="00F63F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F63FA0">
        <w:rPr>
          <w:b/>
          <w:u w:val="single"/>
          <w:bdr w:val="none" w:sz="0" w:space="0" w:color="auto" w:frame="1"/>
        </w:rPr>
        <w:t>Воспитатель</w:t>
      </w:r>
      <w:r w:rsidRPr="00F63FA0">
        <w:rPr>
          <w:b/>
        </w:rPr>
        <w:t>:</w:t>
      </w:r>
      <w:r>
        <w:t xml:space="preserve"> </w:t>
      </w:r>
      <w:r w:rsidRPr="00F63FA0">
        <w:t>Как мы должны относиться к памятникам?</w:t>
      </w:r>
    </w:p>
    <w:p w:rsidR="00085D4B" w:rsidRPr="00F63FA0" w:rsidRDefault="00085D4B" w:rsidP="00F63FA0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F63FA0">
        <w:rPr>
          <w:rFonts w:ascii="Times New Roman" w:hAnsi="Times New Roman"/>
          <w:i/>
          <w:sz w:val="24"/>
          <w:szCs w:val="24"/>
        </w:rPr>
        <w:t>Ответы детей</w:t>
      </w:r>
    </w:p>
    <w:p w:rsidR="00085D4B" w:rsidRPr="00684FD0" w:rsidRDefault="00085D4B" w:rsidP="00684FD0">
      <w:pPr>
        <w:jc w:val="both"/>
        <w:rPr>
          <w:rFonts w:ascii="Times New Roman" w:hAnsi="Times New Roman"/>
          <w:sz w:val="24"/>
          <w:szCs w:val="24"/>
        </w:rPr>
      </w:pPr>
      <w:r w:rsidRPr="00F63FA0">
        <w:rPr>
          <w:rFonts w:ascii="Times New Roman" w:hAnsi="Times New Roman"/>
          <w:b/>
          <w:sz w:val="24"/>
          <w:szCs w:val="24"/>
          <w:u w:val="single"/>
        </w:rPr>
        <w:t>Воспитатель</w:t>
      </w:r>
      <w:r w:rsidRPr="00684FD0">
        <w:rPr>
          <w:rFonts w:ascii="Times New Roman" w:hAnsi="Times New Roman"/>
          <w:sz w:val="24"/>
          <w:szCs w:val="24"/>
        </w:rPr>
        <w:t xml:space="preserve">: В нашем городе есть ещё один памятник, который  установлен совсем недавно, это «Памятник воинам - снежинцам, погибшим в локальных войнах» Памятник сделан в виде Стелы, верх которой венчает фигура орла. </w:t>
      </w:r>
    </w:p>
    <w:p w:rsidR="00085D4B" w:rsidRPr="00173944" w:rsidRDefault="00085D4B" w:rsidP="00411A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8</w:t>
      </w:r>
    </w:p>
    <w:p w:rsidR="00085D4B" w:rsidRPr="00684FD0" w:rsidRDefault="00085D4B" w:rsidP="00684FD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5" o:spid="_x0000_s1035" type="#_x0000_t75" alt="http://www.snzadm.ru/files/article_data/files/20120215_afg_01_lr.jpg" style="position:absolute;margin-left:0;margin-top:.25pt;width:213.95pt;height:366pt;z-index:251658752;visibility:visible">
            <v:imagedata r:id="rId14" o:title=""/>
            <w10:wrap type="square"/>
          </v:shape>
        </w:pict>
      </w:r>
      <w:r w:rsidRPr="00684FD0">
        <w:rPr>
          <w:rFonts w:ascii="Times New Roman" w:hAnsi="Times New Roman"/>
          <w:b/>
          <w:sz w:val="24"/>
          <w:szCs w:val="24"/>
          <w:u w:val="single"/>
        </w:rPr>
        <w:t>Воспитатель:</w:t>
      </w:r>
      <w:r w:rsidRPr="00684FD0">
        <w:rPr>
          <w:rFonts w:ascii="Times New Roman" w:hAnsi="Times New Roman"/>
          <w:sz w:val="24"/>
          <w:szCs w:val="24"/>
        </w:rPr>
        <w:t xml:space="preserve"> Великая Отечественная война закончилась 9 мая 1945 года. Этому дню предшествовало почти четыре года смертей, голода, слез, страха и надежды.</w:t>
      </w:r>
    </w:p>
    <w:p w:rsidR="00085D4B" w:rsidRPr="00684FD0" w:rsidRDefault="00085D4B" w:rsidP="00F63F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4FD0">
        <w:rPr>
          <w:rFonts w:ascii="Times New Roman" w:hAnsi="Times New Roman"/>
          <w:sz w:val="24"/>
          <w:szCs w:val="24"/>
        </w:rPr>
        <w:t>День Победы – самый торжественный, но в тоже время грустный и радостный праздник для нашего народа, он посвящен Великой Победе над фашизмом. Мы с благодарностью вспоминаем наших славных воинов - защитников, отстоявших мир в жестокой битве.</w:t>
      </w:r>
    </w:p>
    <w:p w:rsidR="00085D4B" w:rsidRPr="00173944" w:rsidRDefault="00085D4B" w:rsidP="00684FD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173944">
        <w:rPr>
          <w:color w:val="000000"/>
        </w:rPr>
        <w:t>Мы водрузили на Рейхстаг</w:t>
      </w:r>
    </w:p>
    <w:p w:rsidR="00085D4B" w:rsidRPr="00173944" w:rsidRDefault="00085D4B" w:rsidP="00684FD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173944">
        <w:rPr>
          <w:color w:val="000000"/>
        </w:rPr>
        <w:t>Наш красноармейский флаг.</w:t>
      </w:r>
    </w:p>
    <w:p w:rsidR="00085D4B" w:rsidRPr="00173944" w:rsidRDefault="00085D4B" w:rsidP="00684FD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173944">
        <w:rPr>
          <w:color w:val="000000"/>
        </w:rPr>
        <w:t>Этот флаг над миром реет,</w:t>
      </w:r>
    </w:p>
    <w:p w:rsidR="00085D4B" w:rsidRPr="00173944" w:rsidRDefault="00085D4B" w:rsidP="00684FD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173944">
        <w:rPr>
          <w:color w:val="000000"/>
        </w:rPr>
        <w:t>Он сверкает и алеет.</w:t>
      </w:r>
    </w:p>
    <w:p w:rsidR="00085D4B" w:rsidRPr="00173944" w:rsidRDefault="00085D4B" w:rsidP="00684FD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173944">
        <w:rPr>
          <w:color w:val="000000"/>
        </w:rPr>
        <w:t>Говорит всем алый флаг:</w:t>
      </w:r>
    </w:p>
    <w:p w:rsidR="00085D4B" w:rsidRPr="00173944" w:rsidRDefault="00085D4B" w:rsidP="00684FD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173944">
        <w:rPr>
          <w:color w:val="000000"/>
        </w:rPr>
        <w:t>«Побежден жестокий враг!»</w:t>
      </w:r>
    </w:p>
    <w:p w:rsidR="00085D4B" w:rsidRPr="00173944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noProof/>
        </w:rPr>
        <w:pict>
          <v:shape id="Рисунок 13" o:spid="_x0000_s1036" type="#_x0000_t75" alt="https://aftershock.news/sites/default/files/u41240/teasers/berlin-1945-reyhstag.jpg" style="position:absolute;margin-left:180pt;margin-top:15.35pt;width:270pt;height:164.7pt;z-index:251659776;visibility:visible">
            <v:imagedata r:id="rId15" o:title=""/>
            <w10:wrap type="square"/>
          </v:shape>
        </w:pict>
      </w:r>
    </w:p>
    <w:p w:rsidR="00085D4B" w:rsidRPr="00173944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</w:pPr>
      <w:r>
        <w:t xml:space="preserve">                   Слайд 9</w:t>
      </w:r>
    </w:p>
    <w:p w:rsidR="00085D4B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  <w:r w:rsidRPr="00173944">
        <w:rPr>
          <w:color w:val="000000"/>
        </w:rPr>
        <w:br/>
      </w:r>
      <w:r w:rsidRPr="00173944">
        <w:rPr>
          <w:color w:val="000000"/>
        </w:rPr>
        <w:br/>
      </w:r>
    </w:p>
    <w:p w:rsidR="00085D4B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085D4B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085D4B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085D4B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085D4B" w:rsidRPr="00173944" w:rsidRDefault="00085D4B" w:rsidP="00092C8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173944">
        <w:rPr>
          <w:color w:val="2F2F2F"/>
        </w:rPr>
        <w:t xml:space="preserve">Слайд </w:t>
      </w:r>
      <w:r>
        <w:rPr>
          <w:color w:val="2F2F2F"/>
        </w:rPr>
        <w:t>10</w:t>
      </w:r>
    </w:p>
    <w:p w:rsidR="00085D4B" w:rsidRPr="00173944" w:rsidRDefault="00085D4B" w:rsidP="00411A4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7" type="#_x0000_t75" alt="https://ds05.infourok.ru/uploads/ex/0495/0010e0fc-40c7a61e/hello_html_1d8f83ae.jpg" style="position:absolute;margin-left:0;margin-top:9pt;width:302.4pt;height:208.75pt;z-index:251660800;visibility:visible">
            <v:imagedata r:id="rId16" o:title=""/>
            <w10:wrap type="square"/>
          </v:shape>
        </w:pict>
      </w: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Default="00085D4B" w:rsidP="00411A47">
      <w:pPr>
        <w:rPr>
          <w:rFonts w:ascii="Times New Roman" w:hAnsi="Times New Roman"/>
          <w:sz w:val="24"/>
          <w:szCs w:val="24"/>
        </w:rPr>
      </w:pPr>
    </w:p>
    <w:p w:rsidR="00085D4B" w:rsidRPr="00173944" w:rsidRDefault="00085D4B" w:rsidP="00411A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11</w:t>
      </w:r>
    </w:p>
    <w:p w:rsidR="00085D4B" w:rsidRPr="00684FD0" w:rsidRDefault="00085D4B" w:rsidP="005B4E6C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</w:pPr>
      <w:r>
        <w:rPr>
          <w:noProof/>
        </w:rPr>
        <w:pict>
          <v:shape id="_x0000_s1038" type="#_x0000_t75" alt="https://cont.ws/uploads/pic/2020/3/victory-1945%20%281%29.jpg" style="position:absolute;margin-left:0;margin-top:2.3pt;width:306pt;height:219.15pt;z-index:251661824;visibility:visible">
            <v:imagedata r:id="rId17" o:title=""/>
            <w10:wrap type="square"/>
          </v:shape>
        </w:pict>
      </w:r>
      <w:r w:rsidRPr="00684FD0">
        <w:rPr>
          <w:b/>
          <w:u w:val="single"/>
        </w:rPr>
        <w:t>Воспитатель:</w:t>
      </w:r>
      <w:r w:rsidRPr="00684FD0">
        <w:t xml:space="preserve"> Ребята, а кого мы поздравляем в этот день?</w:t>
      </w:r>
    </w:p>
    <w:p w:rsidR="00085D4B" w:rsidRPr="00684FD0" w:rsidRDefault="00085D4B" w:rsidP="005B4E6C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</w:pPr>
      <w:r w:rsidRPr="001A02FB">
        <w:rPr>
          <w:b/>
          <w:u w:val="single"/>
        </w:rPr>
        <w:t>Дети:</w:t>
      </w:r>
      <w:r w:rsidRPr="00684FD0">
        <w:t xml:space="preserve"> </w:t>
      </w:r>
      <w:r>
        <w:t>Мы поздравляем ветеранов с Великой Победой</w:t>
      </w:r>
      <w:r w:rsidRPr="00684FD0">
        <w:t>.</w:t>
      </w:r>
    </w:p>
    <w:p w:rsidR="00085D4B" w:rsidRPr="00684FD0" w:rsidRDefault="00085D4B" w:rsidP="005B4E6C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</w:pPr>
      <w:r w:rsidRPr="001A02FB">
        <w:rPr>
          <w:b/>
          <w:u w:val="single"/>
        </w:rPr>
        <w:t>Воспитатель:</w:t>
      </w:r>
      <w:r w:rsidRPr="00684FD0">
        <w:t xml:space="preserve"> А кто такие ветераны?</w:t>
      </w:r>
    </w:p>
    <w:p w:rsidR="00085D4B" w:rsidRPr="00684FD0" w:rsidRDefault="00085D4B" w:rsidP="005B4E6C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</w:pPr>
      <w:r w:rsidRPr="001A02FB">
        <w:rPr>
          <w:b/>
          <w:u w:val="single"/>
        </w:rPr>
        <w:t>Дети:</w:t>
      </w:r>
      <w:r w:rsidRPr="00684FD0">
        <w:t xml:space="preserve"> Это люди</w:t>
      </w:r>
      <w:r>
        <w:t>, которые принимали участие в боевых действиях  и защищали нашу Родину</w:t>
      </w:r>
      <w:r w:rsidRPr="00684FD0">
        <w:t>.</w:t>
      </w:r>
    </w:p>
    <w:p w:rsidR="00085D4B" w:rsidRPr="00684FD0" w:rsidRDefault="00085D4B" w:rsidP="005B4E6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1A02FB">
        <w:rPr>
          <w:b/>
          <w:u w:val="single"/>
        </w:rPr>
        <w:t>Воспитатель:</w:t>
      </w:r>
      <w:r w:rsidRPr="00684FD0">
        <w:t xml:space="preserve"> Правильно, большое спасибо, хочется сказать всем ветеранам за эту победу. В этот день возлагают венки и цветы к памятникам, парад воинских частей, </w:t>
      </w:r>
      <w:r>
        <w:t xml:space="preserve">бессмертный полк и </w:t>
      </w:r>
      <w:r w:rsidRPr="00684FD0">
        <w:t xml:space="preserve">праздничный салют. На одежду </w:t>
      </w:r>
      <w:r>
        <w:t xml:space="preserve">прикрепляют георгиевскую ленту и </w:t>
      </w:r>
      <w:r w:rsidRPr="00684FD0">
        <w:t xml:space="preserve">дарят ветеранам букеты. </w:t>
      </w:r>
    </w:p>
    <w:p w:rsidR="00085D4B" w:rsidRPr="00684FD0" w:rsidRDefault="00085D4B" w:rsidP="00D722A8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684FD0">
        <w:t>Давайте почтим тех, кто воевал минутой молчания.</w:t>
      </w:r>
    </w:p>
    <w:p w:rsidR="00085D4B" w:rsidRDefault="00085D4B" w:rsidP="00D722A8">
      <w:pPr>
        <w:jc w:val="center"/>
        <w:rPr>
          <w:rFonts w:ascii="Times New Roman" w:hAnsi="Times New Roman"/>
          <w:i/>
          <w:sz w:val="24"/>
          <w:szCs w:val="24"/>
        </w:rPr>
      </w:pPr>
      <w:r w:rsidRPr="00D722A8">
        <w:rPr>
          <w:rFonts w:ascii="Times New Roman" w:hAnsi="Times New Roman"/>
          <w:i/>
          <w:sz w:val="24"/>
          <w:szCs w:val="24"/>
        </w:rPr>
        <w:t>(звучит звук метронома)</w:t>
      </w:r>
    </w:p>
    <w:p w:rsidR="00085D4B" w:rsidRDefault="00085D4B" w:rsidP="00D722A8">
      <w:pPr>
        <w:spacing w:line="360" w:lineRule="auto"/>
        <w:rPr>
          <w:rFonts w:ascii="Times New Roman" w:hAnsi="Times New Roman"/>
          <w:sz w:val="24"/>
          <w:szCs w:val="24"/>
        </w:rPr>
      </w:pPr>
      <w:r w:rsidRPr="00D722A8">
        <w:rPr>
          <w:rFonts w:ascii="Times New Roman" w:hAnsi="Times New Roman"/>
          <w:b/>
          <w:sz w:val="24"/>
          <w:szCs w:val="24"/>
          <w:u w:val="single"/>
        </w:rPr>
        <w:t>Воспитатель:</w:t>
      </w:r>
      <w:r w:rsidRPr="00D722A8">
        <w:rPr>
          <w:rFonts w:ascii="Times New Roman" w:hAnsi="Times New Roman"/>
          <w:sz w:val="24"/>
          <w:szCs w:val="24"/>
        </w:rPr>
        <w:t xml:space="preserve"> Трудно </w:t>
      </w:r>
      <w:r>
        <w:rPr>
          <w:rFonts w:ascii="Times New Roman" w:hAnsi="Times New Roman"/>
          <w:sz w:val="24"/>
          <w:szCs w:val="24"/>
        </w:rPr>
        <w:t>найти семью, которую бы не обожгла горем война. Мы обязаны помнить об этих страшных событиях истории. Помнить и не допустить новой трагедии! Низкий поклон вам, всем ветеранам, за их мужество, за нашу Великую Победу! За мирное небо над головой!</w:t>
      </w:r>
    </w:p>
    <w:p w:rsidR="00085D4B" w:rsidRPr="00D722A8" w:rsidRDefault="00085D4B" w:rsidP="00D722A8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173944">
        <w:rPr>
          <w:rFonts w:ascii="Times New Roman" w:hAnsi="Times New Roman"/>
          <w:b/>
          <w:i/>
          <w:sz w:val="24"/>
          <w:szCs w:val="24"/>
        </w:rPr>
        <w:t>Звучит аудиозапись песни «День Победы» (муз. Д.Тухманова, сл. В. Харитонова)</w:t>
      </w:r>
    </w:p>
    <w:sectPr w:rsidR="00085D4B" w:rsidRPr="00D722A8" w:rsidSect="00D349E3">
      <w:pgSz w:w="11906" w:h="16838"/>
      <w:pgMar w:top="53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A5ED2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92CF0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F7CD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FE414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0EC9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002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F1E33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BCCFF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2024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3B829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82017B"/>
    <w:multiLevelType w:val="hybridMultilevel"/>
    <w:tmpl w:val="EC980D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3C7"/>
    <w:rsid w:val="00085D4B"/>
    <w:rsid w:val="00092C8E"/>
    <w:rsid w:val="000C0C47"/>
    <w:rsid w:val="000F6CE0"/>
    <w:rsid w:val="00132276"/>
    <w:rsid w:val="0015338B"/>
    <w:rsid w:val="00173944"/>
    <w:rsid w:val="001A02FB"/>
    <w:rsid w:val="001C07FE"/>
    <w:rsid w:val="001E3A57"/>
    <w:rsid w:val="00386095"/>
    <w:rsid w:val="00411A47"/>
    <w:rsid w:val="004C5C20"/>
    <w:rsid w:val="00531719"/>
    <w:rsid w:val="005B4E6C"/>
    <w:rsid w:val="005C33C7"/>
    <w:rsid w:val="00684FD0"/>
    <w:rsid w:val="006A0274"/>
    <w:rsid w:val="00736A00"/>
    <w:rsid w:val="00800DD6"/>
    <w:rsid w:val="00865D6D"/>
    <w:rsid w:val="00A10B09"/>
    <w:rsid w:val="00A24069"/>
    <w:rsid w:val="00AF7275"/>
    <w:rsid w:val="00B03D8A"/>
    <w:rsid w:val="00B140BE"/>
    <w:rsid w:val="00BB6A9C"/>
    <w:rsid w:val="00BD5D4A"/>
    <w:rsid w:val="00C12C2E"/>
    <w:rsid w:val="00D349E3"/>
    <w:rsid w:val="00D722A8"/>
    <w:rsid w:val="00E02D14"/>
    <w:rsid w:val="00E12FBA"/>
    <w:rsid w:val="00EC58B4"/>
    <w:rsid w:val="00EF6674"/>
    <w:rsid w:val="00F10649"/>
    <w:rsid w:val="00F63FA0"/>
    <w:rsid w:val="00F77E64"/>
    <w:rsid w:val="00FE3766"/>
    <w:rsid w:val="00FE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A5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C33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C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58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BB6A9C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F6674"/>
    <w:rPr>
      <w:rFonts w:cs="Times New Roman"/>
      <w:b/>
      <w:bCs/>
    </w:rPr>
  </w:style>
  <w:style w:type="paragraph" w:customStyle="1" w:styleId="c8">
    <w:name w:val="c8"/>
    <w:basedOn w:val="Normal"/>
    <w:uiPriority w:val="99"/>
    <w:rsid w:val="00092C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092C8E"/>
    <w:rPr>
      <w:rFonts w:cs="Times New Roman"/>
    </w:rPr>
  </w:style>
  <w:style w:type="paragraph" w:customStyle="1" w:styleId="c1">
    <w:name w:val="c1"/>
    <w:basedOn w:val="Normal"/>
    <w:uiPriority w:val="99"/>
    <w:rsid w:val="00092C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DefaultParagraphFont"/>
    <w:uiPriority w:val="99"/>
    <w:rsid w:val="00092C8E"/>
    <w:rPr>
      <w:rFonts w:cs="Times New Roman"/>
    </w:rPr>
  </w:style>
  <w:style w:type="character" w:customStyle="1" w:styleId="c0">
    <w:name w:val="c0"/>
    <w:basedOn w:val="DefaultParagraphFont"/>
    <w:uiPriority w:val="99"/>
    <w:rsid w:val="00092C8E"/>
    <w:rPr>
      <w:rFonts w:cs="Times New Roman"/>
    </w:rPr>
  </w:style>
  <w:style w:type="character" w:customStyle="1" w:styleId="c11">
    <w:name w:val="c11"/>
    <w:basedOn w:val="DefaultParagraphFont"/>
    <w:uiPriority w:val="99"/>
    <w:rsid w:val="00092C8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29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316</TotalTime>
  <Pages>7</Pages>
  <Words>948</Words>
  <Characters>5410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</dc:creator>
  <cp:keywords/>
  <dc:description/>
  <cp:lastModifiedBy>Пользователь Windows</cp:lastModifiedBy>
  <cp:revision>6</cp:revision>
  <dcterms:created xsi:type="dcterms:W3CDTF">2022-01-24T14:19:00Z</dcterms:created>
  <dcterms:modified xsi:type="dcterms:W3CDTF">2022-02-19T18:00:00Z</dcterms:modified>
</cp:coreProperties>
</file>